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A80F7" w14:textId="77777777" w:rsidR="00FC3198" w:rsidRDefault="00FC3198"/>
    <w:p w14:paraId="39C27F83" w14:textId="77777777" w:rsidR="00FC3198" w:rsidRDefault="00FC3198"/>
    <w:p w14:paraId="75A2A120" w14:textId="77777777" w:rsidR="00FC3198" w:rsidRDefault="00FC3198"/>
    <w:p w14:paraId="7B0C2EF9" w14:textId="77777777" w:rsidR="00FC3198" w:rsidRDefault="00FC3198"/>
    <w:p w14:paraId="1D730B75" w14:textId="77777777" w:rsidR="00FC3198" w:rsidRDefault="00FC3198"/>
    <w:p w14:paraId="618B4ADD" w14:textId="77777777" w:rsidR="00FC3198" w:rsidRDefault="00FC3198"/>
    <w:p w14:paraId="37C3E570" w14:textId="77777777" w:rsidR="00FC3198" w:rsidRDefault="00FC3198"/>
    <w:p w14:paraId="7145DBC4" w14:textId="77777777" w:rsidR="00FC3198" w:rsidRDefault="00FC3198"/>
    <w:p w14:paraId="200CE57E" w14:textId="77777777" w:rsidR="00FC3198" w:rsidRDefault="00FC3198"/>
    <w:p w14:paraId="29CCCCD8" w14:textId="77777777" w:rsidR="00FC3198" w:rsidRDefault="00FC3198"/>
    <w:p w14:paraId="30DB4B8B" w14:textId="77777777" w:rsidR="00FC3198" w:rsidRDefault="00FC3198"/>
    <w:p w14:paraId="67EDDB80" w14:textId="77777777" w:rsidR="00FC3198" w:rsidRDefault="00FC3198"/>
    <w:p w14:paraId="2B0AACB2" w14:textId="77777777" w:rsidR="00FC3198" w:rsidRDefault="00FC3198"/>
    <w:p w14:paraId="538FF16B" w14:textId="4ADBE0AC" w:rsidR="00FC3198" w:rsidRDefault="00C321EF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8AC19F1" wp14:editId="6D65F306">
                <wp:simplePos x="0" y="0"/>
                <wp:positionH relativeFrom="column">
                  <wp:posOffset>534035</wp:posOffset>
                </wp:positionH>
                <wp:positionV relativeFrom="paragraph">
                  <wp:posOffset>97904</wp:posOffset>
                </wp:positionV>
                <wp:extent cx="5229225" cy="4992934"/>
                <wp:effectExtent l="0" t="0" r="2857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499293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7E36F4" w14:textId="77777777" w:rsidR="006F3296" w:rsidRDefault="006F3296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AC19F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2.05pt;margin-top:7.7pt;width:411.75pt;height:393.1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" filled="f" strokeweight=".5pt">
                <v:textbox>
                  <w:txbxContent>
                    <w:p w14:paraId="197E36F4" w14:textId="77777777" w:rsidR="006F3296" w:rsidRDefault="006F3296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542D7E05" w14:textId="7046F65B" w:rsidR="00FC3198" w:rsidRDefault="002A1541" w:rsidP="002A1541">
      <w:pPr>
        <w:tabs>
          <w:tab w:val="left" w:pos="519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E78F870" wp14:editId="5101CDE1">
                <wp:simplePos x="0" y="0"/>
                <wp:positionH relativeFrom="column">
                  <wp:posOffset>2999904</wp:posOffset>
                </wp:positionH>
                <wp:positionV relativeFrom="paragraph">
                  <wp:posOffset>18415</wp:posOffset>
                </wp:positionV>
                <wp:extent cx="318499" cy="308224"/>
                <wp:effectExtent l="0" t="0" r="24765" b="15875"/>
                <wp:wrapNone/>
                <wp:docPr id="2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99" cy="308224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447A4E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" o:spid="_x0000_s1026" type="#_x0000_t120" style="position:absolute;margin-left:236.2pt;margin-top:1.45pt;width:25.1pt;height:24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" filled="f" strokecolor="#0d0d0d [3069]" strokeweight="1pt">
                <v:stroke joinstyle="miter"/>
              </v:shape>
            </w:pict>
          </mc:Fallback>
        </mc:AlternateContent>
      </w:r>
    </w:p>
    <w:p w14:paraId="70487216" w14:textId="0C55C5A4" w:rsidR="00FC3198" w:rsidRDefault="00C828B6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F6C6A2" wp14:editId="25F20DD0">
                <wp:simplePos x="0" y="0"/>
                <wp:positionH relativeFrom="column">
                  <wp:posOffset>1765300</wp:posOffset>
                </wp:positionH>
                <wp:positionV relativeFrom="paragraph">
                  <wp:posOffset>219874</wp:posOffset>
                </wp:positionV>
                <wp:extent cx="3482533" cy="1736040"/>
                <wp:effectExtent l="0" t="19050" r="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533" cy="1736040"/>
                        </a:xfrm>
                        <a:custGeom>
                          <a:avLst/>
                          <a:gdLst>
                            <a:gd name="connsiteX0" fmla="*/ 0 w 2722245"/>
                            <a:gd name="connsiteY0" fmla="*/ 0 h 1797685"/>
                            <a:gd name="connsiteX1" fmla="*/ 2722245 w 2722245"/>
                            <a:gd name="connsiteY1" fmla="*/ 0 h 1797685"/>
                            <a:gd name="connsiteX2" fmla="*/ 2722245 w 2722245"/>
                            <a:gd name="connsiteY2" fmla="*/ 1797685 h 1797685"/>
                            <a:gd name="connsiteX3" fmla="*/ 0 w 2722245"/>
                            <a:gd name="connsiteY3" fmla="*/ 1797685 h 1797685"/>
                            <a:gd name="connsiteX4" fmla="*/ 0 w 2722245"/>
                            <a:gd name="connsiteY4" fmla="*/ 0 h 1797685"/>
                            <a:gd name="connsiteX0" fmla="*/ 61645 w 2722245"/>
                            <a:gd name="connsiteY0" fmla="*/ 554805 h 1797685"/>
                            <a:gd name="connsiteX1" fmla="*/ 2722245 w 2722245"/>
                            <a:gd name="connsiteY1" fmla="*/ 0 h 1797685"/>
                            <a:gd name="connsiteX2" fmla="*/ 2722245 w 2722245"/>
                            <a:gd name="connsiteY2" fmla="*/ 1797685 h 1797685"/>
                            <a:gd name="connsiteX3" fmla="*/ 0 w 2722245"/>
                            <a:gd name="connsiteY3" fmla="*/ 1797685 h 1797685"/>
                            <a:gd name="connsiteX4" fmla="*/ 61645 w 2722245"/>
                            <a:gd name="connsiteY4" fmla="*/ 554805 h 1797685"/>
                            <a:gd name="connsiteX0" fmla="*/ 61645 w 2722245"/>
                            <a:gd name="connsiteY0" fmla="*/ 554805 h 1797685"/>
                            <a:gd name="connsiteX1" fmla="*/ 2722245 w 2722245"/>
                            <a:gd name="connsiteY1" fmla="*/ 0 h 1797685"/>
                            <a:gd name="connsiteX2" fmla="*/ 2722245 w 2722245"/>
                            <a:gd name="connsiteY2" fmla="*/ 1797685 h 1797685"/>
                            <a:gd name="connsiteX3" fmla="*/ 0 w 2722245"/>
                            <a:gd name="connsiteY3" fmla="*/ 1797685 h 1797685"/>
                            <a:gd name="connsiteX4" fmla="*/ 61645 w 2722245"/>
                            <a:gd name="connsiteY4" fmla="*/ 554805 h 1797685"/>
                            <a:gd name="connsiteX0" fmla="*/ 61645 w 2722245"/>
                            <a:gd name="connsiteY0" fmla="*/ 554805 h 1797685"/>
                            <a:gd name="connsiteX1" fmla="*/ 2722245 w 2722245"/>
                            <a:gd name="connsiteY1" fmla="*/ 0 h 1797685"/>
                            <a:gd name="connsiteX2" fmla="*/ 2722245 w 2722245"/>
                            <a:gd name="connsiteY2" fmla="*/ 1797685 h 1797685"/>
                            <a:gd name="connsiteX3" fmla="*/ 0 w 2722245"/>
                            <a:gd name="connsiteY3" fmla="*/ 1797685 h 1797685"/>
                            <a:gd name="connsiteX4" fmla="*/ 61645 w 2722245"/>
                            <a:gd name="connsiteY4" fmla="*/ 554805 h 1797685"/>
                            <a:gd name="connsiteX0" fmla="*/ 61645 w 2722245"/>
                            <a:gd name="connsiteY0" fmla="*/ 554805 h 1797685"/>
                            <a:gd name="connsiteX1" fmla="*/ 2722245 w 2722245"/>
                            <a:gd name="connsiteY1" fmla="*/ 0 h 1797685"/>
                            <a:gd name="connsiteX2" fmla="*/ 2722245 w 2722245"/>
                            <a:gd name="connsiteY2" fmla="*/ 1797685 h 1797685"/>
                            <a:gd name="connsiteX3" fmla="*/ 0 w 2722245"/>
                            <a:gd name="connsiteY3" fmla="*/ 1797685 h 1797685"/>
                            <a:gd name="connsiteX4" fmla="*/ 61645 w 2722245"/>
                            <a:gd name="connsiteY4" fmla="*/ 554805 h 1797685"/>
                            <a:gd name="connsiteX0" fmla="*/ 61645 w 2722245"/>
                            <a:gd name="connsiteY0" fmla="*/ 554805 h 1797685"/>
                            <a:gd name="connsiteX1" fmla="*/ 2722245 w 2722245"/>
                            <a:gd name="connsiteY1" fmla="*/ 0 h 1797685"/>
                            <a:gd name="connsiteX2" fmla="*/ 2722245 w 2722245"/>
                            <a:gd name="connsiteY2" fmla="*/ 1797685 h 1797685"/>
                            <a:gd name="connsiteX3" fmla="*/ 0 w 2722245"/>
                            <a:gd name="connsiteY3" fmla="*/ 1797685 h 1797685"/>
                            <a:gd name="connsiteX4" fmla="*/ 61645 w 2722245"/>
                            <a:gd name="connsiteY4" fmla="*/ 554805 h 17976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22245" h="1797685">
                              <a:moveTo>
                                <a:pt x="61645" y="554805"/>
                              </a:moveTo>
                              <a:cubicBezTo>
                                <a:pt x="927964" y="61645"/>
                                <a:pt x="1835378" y="184935"/>
                                <a:pt x="2722245" y="0"/>
                              </a:cubicBezTo>
                              <a:lnTo>
                                <a:pt x="2722245" y="1797685"/>
                              </a:lnTo>
                              <a:lnTo>
                                <a:pt x="0" y="1797685"/>
                              </a:lnTo>
                              <a:lnTo>
                                <a:pt x="61645" y="55480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noFill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s:spPr>
                      <wps:txbx>
                        <w:txbxContent>
                          <w:p w14:paraId="412A48EB" w14:textId="03D98C4F" w:rsidR="00C828B6" w:rsidRPr="00C828B6" w:rsidRDefault="00C828B6" w:rsidP="002A1541">
                            <w:pPr>
                              <w:rPr>
                                <w:rFonts w:ascii="Edwardian Script ITC" w:hAnsi="Edwardian Script ITC"/>
                                <w:sz w:val="96"/>
                                <w:szCs w:val="96"/>
                              </w:rPr>
                            </w:pPr>
                            <w:r w:rsidRPr="00C828B6">
                              <w:rPr>
                                <w:rFonts w:ascii="Edwardian Script ITC" w:hAnsi="Edwardian Script ITC"/>
                                <w:sz w:val="96"/>
                                <w:szCs w:val="96"/>
                              </w:rPr>
                              <w:t>To:</w:t>
                            </w:r>
                          </w:p>
                          <w:p w14:paraId="723F7D98" w14:textId="4BE86A85" w:rsidR="006F3296" w:rsidRPr="00A27904" w:rsidRDefault="006F3296" w:rsidP="002A1541">
                            <w:pPr>
                              <w:rPr>
                                <w:rFonts w:ascii="Edwardian Script ITC" w:hAnsi="Edwardian Script ITC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6C6A2" id="Text Box 3" o:spid="_x0000_s1027" style="position:absolute;margin-left:139pt;margin-top:17.3pt;width:274.2pt;height:136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722245,17976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" adj="-11796480,,5400" path="m61645,554805c927964,61645,1835378,184935,2722245,r,1797685l,1797685,61645,554805xe" filled="f" stroked="f" strokeweight=".5pt">
                <v:stroke joinstyle="miter"/>
                <v:formulas/>
                <v:path arrowok="t" o:connecttype="custom" o:connectlocs="78862,535780;3482533,0;3482533,1736040;0,1736040;78862,535780" o:connectangles="0,0,0,0,0" textboxrect="0,0,2722245,1797685"/>
                <v:textbox>
                  <w:txbxContent>
                    <w:p w14:paraId="412A48EB" w14:textId="03D98C4F" w:rsidR="00C828B6" w:rsidRPr="00C828B6" w:rsidRDefault="00C828B6" w:rsidP="002A1541">
                      <w:pPr>
                        <w:rPr>
                          <w:rFonts w:ascii="Edwardian Script ITC" w:hAnsi="Edwardian Script ITC"/>
                          <w:sz w:val="96"/>
                          <w:szCs w:val="96"/>
                        </w:rPr>
                      </w:pPr>
                      <w:r w:rsidRPr="00C828B6">
                        <w:rPr>
                          <w:rFonts w:ascii="Edwardian Script ITC" w:hAnsi="Edwardian Script ITC"/>
                          <w:sz w:val="96"/>
                          <w:szCs w:val="96"/>
                        </w:rPr>
                        <w:t>To:</w:t>
                      </w:r>
                    </w:p>
                    <w:p w14:paraId="723F7D98" w14:textId="4BE86A85" w:rsidR="006F3296" w:rsidRPr="00A27904" w:rsidRDefault="006F3296" w:rsidP="002A1541">
                      <w:pPr>
                        <w:rPr>
                          <w:rFonts w:ascii="Edwardian Script ITC" w:hAnsi="Edwardian Script ITC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7CAC8B54" wp14:editId="71F71F3A">
            <wp:simplePos x="0" y="0"/>
            <wp:positionH relativeFrom="column">
              <wp:posOffset>1448435</wp:posOffset>
            </wp:positionH>
            <wp:positionV relativeFrom="paragraph">
              <wp:posOffset>102884</wp:posOffset>
            </wp:positionV>
            <wp:extent cx="3192780" cy="4303559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fwvvvvvvvvvvvvvvvvvvvvvvvvvvvvvvvvvvvvvvvvvvvvvvvvvvvvvvvv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2" b="4720"/>
                    <a:stretch/>
                  </pic:blipFill>
                  <pic:spPr bwMode="auto">
                    <a:xfrm>
                      <a:off x="0" y="0"/>
                      <a:ext cx="3192780" cy="430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4DA1E4" w14:textId="336CA03F" w:rsidR="00FC3198" w:rsidRDefault="00FC3198"/>
    <w:p w14:paraId="0B4870E3" w14:textId="77777777" w:rsidR="00FC3198" w:rsidRDefault="00FC3198"/>
    <w:p w14:paraId="751F6BC2" w14:textId="77777777" w:rsidR="005D019D" w:rsidRDefault="006F3296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AC44C4" wp14:editId="2E402783">
                <wp:simplePos x="0" y="0"/>
                <wp:positionH relativeFrom="column">
                  <wp:posOffset>1643380</wp:posOffset>
                </wp:positionH>
                <wp:positionV relativeFrom="paragraph">
                  <wp:posOffset>2634422</wp:posOffset>
                </wp:positionV>
                <wp:extent cx="3791164" cy="914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1164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059615" w14:textId="3AEC211D" w:rsidR="006F3296" w:rsidRPr="00C828B6" w:rsidRDefault="00C828B6">
                            <w:pPr>
                              <w:rPr>
                                <w:rFonts w:ascii="Edwardian Script ITC" w:hAnsi="Edwardian Script ITC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96"/>
                                <w:szCs w:val="96"/>
                              </w:rPr>
                              <w:t>From:</w:t>
                            </w:r>
                          </w:p>
                          <w:p w14:paraId="6C6E71EE" w14:textId="77777777" w:rsidR="00C828B6" w:rsidRPr="006F3296" w:rsidRDefault="00C828B6">
                            <w:pPr>
                              <w:rPr>
                                <w:rFonts w:ascii="Edwardian Script ITC" w:hAnsi="Edwardian Script ITC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AC44C4" id="Text Box 6" o:spid="_x0000_s1028" type="#_x0000_t202" style="position:absolute;margin-left:129.4pt;margin-top:207.45pt;width:298.5pt;height:1in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" filled="f" stroked="f" strokeweight=".5pt">
                <v:textbox>
                  <w:txbxContent>
                    <w:p w14:paraId="47059615" w14:textId="3AEC211D" w:rsidR="006F3296" w:rsidRPr="00C828B6" w:rsidRDefault="00C828B6">
                      <w:pPr>
                        <w:rPr>
                          <w:rFonts w:ascii="Edwardian Script ITC" w:hAnsi="Edwardian Script ITC"/>
                          <w:sz w:val="96"/>
                          <w:szCs w:val="96"/>
                        </w:rPr>
                      </w:pPr>
                      <w:r>
                        <w:rPr>
                          <w:rFonts w:ascii="Edwardian Script ITC" w:hAnsi="Edwardian Script ITC"/>
                          <w:sz w:val="96"/>
                          <w:szCs w:val="96"/>
                        </w:rPr>
                        <w:t>From:</w:t>
                      </w:r>
                    </w:p>
                    <w:p w14:paraId="6C6E71EE" w14:textId="77777777" w:rsidR="00C828B6" w:rsidRPr="006F3296" w:rsidRDefault="00C828B6">
                      <w:pPr>
                        <w:rPr>
                          <w:rFonts w:ascii="Edwardian Script ITC" w:hAnsi="Edwardian Script ITC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D01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76D32"/>
    <w:multiLevelType w:val="hybridMultilevel"/>
    <w:tmpl w:val="BA480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904"/>
    <w:rsid w:val="000B22FA"/>
    <w:rsid w:val="00294221"/>
    <w:rsid w:val="002A1541"/>
    <w:rsid w:val="00414DD0"/>
    <w:rsid w:val="005D019D"/>
    <w:rsid w:val="006F3296"/>
    <w:rsid w:val="009C13A8"/>
    <w:rsid w:val="00A27904"/>
    <w:rsid w:val="00BE6801"/>
    <w:rsid w:val="00C321EF"/>
    <w:rsid w:val="00C828B6"/>
    <w:rsid w:val="00E96809"/>
    <w:rsid w:val="00EF3A59"/>
    <w:rsid w:val="00FC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7651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7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Harry potter gift tag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Whitehead</dc:creator>
  <cp:keywords/>
  <dc:description/>
  <cp:lastModifiedBy>Tony Whitehead</cp:lastModifiedBy>
  <cp:revision>2</cp:revision>
  <dcterms:created xsi:type="dcterms:W3CDTF">2016-08-01T03:13:00Z</dcterms:created>
  <dcterms:modified xsi:type="dcterms:W3CDTF">2016-08-01T03:13:00Z</dcterms:modified>
</cp:coreProperties>
</file>